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2F62" w14:textId="1C62A215" w:rsidR="000A1C06" w:rsidRPr="00C306F6" w:rsidRDefault="000A1C06" w:rsidP="000A1C06">
      <w:pPr>
        <w:spacing w:after="160" w:line="259" w:lineRule="auto"/>
        <w:rPr>
          <w:rFonts w:ascii="Arial" w:hAnsi="Arial" w:cs="Arial"/>
          <w:b/>
          <w:bCs/>
          <w:sz w:val="36"/>
          <w:szCs w:val="36"/>
        </w:rPr>
      </w:pPr>
      <w:r w:rsidRPr="00C306F6">
        <w:rPr>
          <w:rFonts w:ascii="Arial" w:hAnsi="Arial" w:cs="Arial"/>
          <w:b/>
          <w:bCs/>
          <w:sz w:val="36"/>
          <w:szCs w:val="36"/>
        </w:rPr>
        <w:t xml:space="preserve">Bilag </w:t>
      </w:r>
      <w:r w:rsidR="00406B8B" w:rsidRPr="00C306F6">
        <w:rPr>
          <w:rFonts w:ascii="Arial" w:hAnsi="Arial" w:cs="Arial"/>
          <w:b/>
          <w:bCs/>
          <w:sz w:val="36"/>
          <w:szCs w:val="36"/>
        </w:rPr>
        <w:t>7</w:t>
      </w:r>
      <w:r w:rsidRPr="00C306F6">
        <w:rPr>
          <w:rFonts w:ascii="Arial" w:hAnsi="Arial" w:cs="Arial"/>
          <w:b/>
          <w:bCs/>
          <w:sz w:val="36"/>
          <w:szCs w:val="36"/>
        </w:rPr>
        <w:t xml:space="preserve"> – Kompetence</w:t>
      </w:r>
      <w:r w:rsidR="00947DF3" w:rsidRPr="00C306F6">
        <w:rPr>
          <w:rFonts w:ascii="Arial" w:hAnsi="Arial" w:cs="Arial"/>
          <w:b/>
          <w:bCs/>
          <w:sz w:val="36"/>
          <w:szCs w:val="36"/>
        </w:rPr>
        <w:t>-</w:t>
      </w:r>
      <w:r w:rsidRPr="00C306F6">
        <w:rPr>
          <w:rFonts w:ascii="Arial" w:hAnsi="Arial" w:cs="Arial"/>
          <w:b/>
          <w:bCs/>
          <w:sz w:val="36"/>
          <w:szCs w:val="36"/>
        </w:rPr>
        <w:t xml:space="preserve"> og tilsynsskema</w:t>
      </w:r>
    </w:p>
    <w:tbl>
      <w:tblPr>
        <w:tblStyle w:val="Tabel-Gitter"/>
        <w:tblW w:w="10255" w:type="dxa"/>
        <w:tblLayout w:type="fixed"/>
        <w:tblLook w:val="04A0" w:firstRow="1" w:lastRow="0" w:firstColumn="1" w:lastColumn="0" w:noHBand="0" w:noVBand="1"/>
      </w:tblPr>
      <w:tblGrid>
        <w:gridCol w:w="1556"/>
        <w:gridCol w:w="2267"/>
        <w:gridCol w:w="1071"/>
        <w:gridCol w:w="1071"/>
        <w:gridCol w:w="1071"/>
        <w:gridCol w:w="1071"/>
        <w:gridCol w:w="1071"/>
        <w:gridCol w:w="1071"/>
        <w:gridCol w:w="6"/>
      </w:tblGrid>
      <w:tr w:rsidR="008C6CAB" w:rsidRPr="00C306F6" w14:paraId="728491D1" w14:textId="77777777" w:rsidTr="00EA0BD6">
        <w:trPr>
          <w:trHeight w:val="567"/>
        </w:trPr>
        <w:tc>
          <w:tcPr>
            <w:tcW w:w="10255" w:type="dxa"/>
            <w:gridSpan w:val="9"/>
            <w:shd w:val="clear" w:color="auto" w:fill="99E7DF"/>
            <w:vAlign w:val="center"/>
          </w:tcPr>
          <w:p w14:paraId="26FDD296" w14:textId="77AB84E7" w:rsidR="008C6CAB" w:rsidRPr="008C6CAB" w:rsidRDefault="008C6CAB" w:rsidP="000E70B9">
            <w:pPr>
              <w:spacing w:after="0" w:line="259" w:lineRule="auto"/>
              <w:rPr>
                <w:rFonts w:ascii="Arial" w:hAnsi="Arial" w:cs="Arial"/>
                <w:b/>
                <w:color w:val="221E1F" w:themeColor="text1"/>
              </w:rPr>
            </w:pPr>
            <w:r w:rsidRPr="00036C4E">
              <w:rPr>
                <w:rFonts w:ascii="Arial" w:hAnsi="Arial" w:cs="Arial"/>
                <w:b/>
                <w:bCs/>
                <w:sz w:val="24"/>
                <w:szCs w:val="24"/>
              </w:rPr>
              <w:t>[Indsæt virksomhedsnavn]</w:t>
            </w:r>
          </w:p>
        </w:tc>
      </w:tr>
      <w:tr w:rsidR="000A1C06" w:rsidRPr="00C306F6" w14:paraId="0BA25913" w14:textId="77777777" w:rsidTr="00EA0BD6">
        <w:tc>
          <w:tcPr>
            <w:tcW w:w="1556" w:type="dxa"/>
            <w:vMerge w:val="restart"/>
            <w:shd w:val="clear" w:color="auto" w:fill="99E7DF"/>
            <w:vAlign w:val="center"/>
          </w:tcPr>
          <w:p w14:paraId="41B1934D" w14:textId="77777777" w:rsidR="000A1C06" w:rsidRPr="00C306F6" w:rsidRDefault="000A1C06" w:rsidP="002A3B7E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>Medarbejder</w:t>
            </w:r>
          </w:p>
        </w:tc>
        <w:tc>
          <w:tcPr>
            <w:tcW w:w="2267" w:type="dxa"/>
            <w:vMerge w:val="restart"/>
            <w:shd w:val="clear" w:color="auto" w:fill="99E7DF"/>
            <w:vAlign w:val="center"/>
          </w:tcPr>
          <w:p w14:paraId="546CBC80" w14:textId="77777777" w:rsidR="000A1C06" w:rsidRPr="00C306F6" w:rsidRDefault="000A1C06" w:rsidP="002A3B7E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>Uddannelse</w:t>
            </w:r>
          </w:p>
        </w:tc>
        <w:tc>
          <w:tcPr>
            <w:tcW w:w="6432" w:type="dxa"/>
            <w:gridSpan w:val="7"/>
            <w:shd w:val="clear" w:color="auto" w:fill="99E7DF"/>
          </w:tcPr>
          <w:p w14:paraId="6A8857EF" w14:textId="4AE48352" w:rsidR="000A1C06" w:rsidRPr="00C306F6" w:rsidRDefault="000A1C06" w:rsidP="002A3B7E">
            <w:pPr>
              <w:spacing w:after="160" w:line="259" w:lineRule="auto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 xml:space="preserve">Indskriv en vurdering fra 1-4 for kompetenceniveau for hver medarbejder. I </w:t>
            </w:r>
            <w:r w:rsidR="00642572" w:rsidRPr="00C306F6">
              <w:rPr>
                <w:rFonts w:ascii="Arial" w:hAnsi="Arial" w:cs="Arial"/>
                <w:b/>
                <w:color w:val="221E1F" w:themeColor="text1"/>
              </w:rPr>
              <w:t>skemaet nedenfor oplistes faglig ansvarlig, og øvrige medarbejdere. Ud for hver enkelte registreres deres</w:t>
            </w:r>
            <w:r w:rsidRPr="00C306F6">
              <w:rPr>
                <w:rFonts w:ascii="Arial" w:hAnsi="Arial" w:cs="Arial"/>
                <w:b/>
                <w:color w:val="221E1F" w:themeColor="text1"/>
              </w:rPr>
              <w:t xml:space="preserve"> kompetence</w:t>
            </w:r>
            <w:r w:rsidR="00642572" w:rsidRPr="00C306F6">
              <w:rPr>
                <w:rFonts w:ascii="Arial" w:hAnsi="Arial" w:cs="Arial"/>
                <w:b/>
                <w:color w:val="221E1F" w:themeColor="text1"/>
              </w:rPr>
              <w:t>vurdering</w:t>
            </w:r>
            <w:r w:rsidRPr="00C306F6">
              <w:rPr>
                <w:rFonts w:ascii="Arial" w:hAnsi="Arial" w:cs="Arial"/>
                <w:b/>
                <w:color w:val="221E1F" w:themeColor="text1"/>
              </w:rPr>
              <w:t>.</w:t>
            </w:r>
          </w:p>
        </w:tc>
      </w:tr>
      <w:tr w:rsidR="000A1C06" w:rsidRPr="00C306F6" w14:paraId="14E527D1" w14:textId="77777777" w:rsidTr="00EA0BD6">
        <w:trPr>
          <w:gridAfter w:val="1"/>
          <w:wAfter w:w="6" w:type="dxa"/>
          <w:trHeight w:val="2743"/>
        </w:trPr>
        <w:tc>
          <w:tcPr>
            <w:tcW w:w="1556" w:type="dxa"/>
            <w:vMerge/>
            <w:shd w:val="clear" w:color="auto" w:fill="99E7DF"/>
          </w:tcPr>
          <w:p w14:paraId="6E3FDAEF" w14:textId="77777777" w:rsidR="000A1C06" w:rsidRPr="00C306F6" w:rsidRDefault="000A1C06" w:rsidP="002A3B7E">
            <w:pPr>
              <w:spacing w:after="160" w:line="259" w:lineRule="auto"/>
              <w:rPr>
                <w:rFonts w:ascii="Arial" w:hAnsi="Arial" w:cs="Arial"/>
                <w:b/>
                <w:color w:val="221E1F" w:themeColor="text1"/>
              </w:rPr>
            </w:pPr>
          </w:p>
        </w:tc>
        <w:tc>
          <w:tcPr>
            <w:tcW w:w="2267" w:type="dxa"/>
            <w:vMerge/>
            <w:shd w:val="clear" w:color="auto" w:fill="99E7DF"/>
          </w:tcPr>
          <w:p w14:paraId="22BEE309" w14:textId="77777777" w:rsidR="000A1C06" w:rsidRPr="00C306F6" w:rsidRDefault="000A1C06" w:rsidP="002A3B7E">
            <w:pPr>
              <w:spacing w:after="160" w:line="259" w:lineRule="auto"/>
              <w:rPr>
                <w:rFonts w:ascii="Arial" w:hAnsi="Arial" w:cs="Arial"/>
                <w:b/>
                <w:color w:val="221E1F" w:themeColor="text1"/>
              </w:rPr>
            </w:pPr>
          </w:p>
        </w:tc>
        <w:tc>
          <w:tcPr>
            <w:tcW w:w="1071" w:type="dxa"/>
            <w:shd w:val="clear" w:color="auto" w:fill="99E7DF"/>
            <w:textDirection w:val="btLr"/>
            <w:vAlign w:val="center"/>
          </w:tcPr>
          <w:p w14:paraId="10188C71" w14:textId="77777777" w:rsidR="000A1C06" w:rsidRPr="00C306F6" w:rsidRDefault="000A1C06" w:rsidP="002A3B7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>Ny installation, bolig</w:t>
            </w:r>
          </w:p>
        </w:tc>
        <w:tc>
          <w:tcPr>
            <w:tcW w:w="1071" w:type="dxa"/>
            <w:shd w:val="clear" w:color="auto" w:fill="99E7DF"/>
            <w:textDirection w:val="btLr"/>
            <w:vAlign w:val="center"/>
          </w:tcPr>
          <w:p w14:paraId="18D0790F" w14:textId="77777777" w:rsidR="000A1C06" w:rsidRPr="00C306F6" w:rsidRDefault="000A1C06" w:rsidP="002A3B7E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>Ny installation, industri</w:t>
            </w:r>
          </w:p>
        </w:tc>
        <w:tc>
          <w:tcPr>
            <w:tcW w:w="1071" w:type="dxa"/>
            <w:shd w:val="clear" w:color="auto" w:fill="99E7DF"/>
            <w:textDirection w:val="btLr"/>
            <w:vAlign w:val="center"/>
          </w:tcPr>
          <w:p w14:paraId="10C0FC29" w14:textId="77777777" w:rsidR="000A1C06" w:rsidRPr="00C306F6" w:rsidRDefault="000A1C06" w:rsidP="002A3B7E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>Reparation og service</w:t>
            </w:r>
          </w:p>
        </w:tc>
        <w:tc>
          <w:tcPr>
            <w:tcW w:w="1071" w:type="dxa"/>
            <w:shd w:val="clear" w:color="auto" w:fill="99E7DF"/>
            <w:textDirection w:val="btLr"/>
            <w:vAlign w:val="center"/>
          </w:tcPr>
          <w:p w14:paraId="56965DDA" w14:textId="77777777" w:rsidR="000A1C06" w:rsidRPr="00C306F6" w:rsidRDefault="000A1C06" w:rsidP="008C6CAB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>Fejlfinding</w:t>
            </w:r>
          </w:p>
        </w:tc>
        <w:tc>
          <w:tcPr>
            <w:tcW w:w="1071" w:type="dxa"/>
            <w:shd w:val="clear" w:color="auto" w:fill="99E7DF"/>
            <w:textDirection w:val="btLr"/>
            <w:vAlign w:val="center"/>
          </w:tcPr>
          <w:p w14:paraId="619B4D6F" w14:textId="77777777" w:rsidR="000A1C06" w:rsidRPr="00C306F6" w:rsidRDefault="000A1C06" w:rsidP="002A3B7E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>Slutkontrol / verifikation</w:t>
            </w:r>
          </w:p>
        </w:tc>
        <w:tc>
          <w:tcPr>
            <w:tcW w:w="1071" w:type="dxa"/>
            <w:shd w:val="clear" w:color="auto" w:fill="99E7DF"/>
            <w:textDirection w:val="btLr"/>
            <w:vAlign w:val="center"/>
          </w:tcPr>
          <w:p w14:paraId="1DF681FA" w14:textId="754B3C12" w:rsidR="000A1C06" w:rsidRPr="00C306F6" w:rsidRDefault="000A1C06" w:rsidP="002A3B7E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221E1F" w:themeColor="text1"/>
              </w:rPr>
            </w:pPr>
            <w:r w:rsidRPr="00C306F6">
              <w:rPr>
                <w:rFonts w:ascii="Arial" w:hAnsi="Arial" w:cs="Arial"/>
                <w:b/>
                <w:color w:val="221E1F" w:themeColor="text1"/>
              </w:rPr>
              <w:t xml:space="preserve">L-AUS instrueret </w:t>
            </w:r>
          </w:p>
        </w:tc>
      </w:tr>
      <w:tr w:rsidR="000A1C06" w:rsidRPr="00C306F6" w14:paraId="72AD51AC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36354828" w14:textId="05B97277" w:rsidR="000A1C06" w:rsidRPr="00523E59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575DB816" w14:textId="14F7E92F" w:rsidR="000A1C06" w:rsidRPr="00523E59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16BF5E4" w14:textId="1920A8C9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5C4F3C2" w14:textId="2C64265E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FC841B4" w14:textId="16C205C5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08D6344" w14:textId="2264F970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B260F7A" w14:textId="661DDAEF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E2CAB1D" w14:textId="7B14C030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1CD63C54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7E232107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24B6F8F7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A79D31B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EA46F33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54AE0CE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49EFA2D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1F08B29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4174C48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09F3222B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61D511A5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4612CA72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9ED59A5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194EDCE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973A9AA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540B094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DC3108E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F5EFBEA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0C8A57CB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4F727D26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7637F71D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C100B58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E9019E4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93E2163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F93999F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C794D9D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4A36C9C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3AF37FB9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3256C649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4601B98F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B387106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F54D75C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4D6B8A5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C764BB6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14360AF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0E0CBB4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14967A10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2A77B30D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4D1CC134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32CCCAB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8B4A1B9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4AD1BBC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00DD9DC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E6B893C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E7CCB76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05C5A270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6BD56597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74A75161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1E9FC6F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8861474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ACB6FB8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989CDEC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6AD95BF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C56B75F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784A43E7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09F55DE2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251F6D9C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1BCD097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39AFF4F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C4133FE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C747D41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BF5E255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2F8A7CD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56E3687F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541BEC5A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4E472737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AB83FC0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9726944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53D183E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3D7C164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722DC03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F5F5242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5DC79F28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6D2CA4A7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64B596AC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5623601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3BE7EF5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E19587D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D64AB4C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A0C4E11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51B9248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12C6434D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4E31BAEA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64DC86BC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B29D16E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E5461D3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6398EAD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923776F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0A9CF70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D87EE1A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6CAB" w:rsidRPr="00C306F6" w14:paraId="38E57905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62926D52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2678C133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1989646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5C9BF9D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7C8CF1E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DBE721D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E2C8F8F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E8C56AA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6CAB" w:rsidRPr="00C306F6" w14:paraId="6C66AACB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0828D8E1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2214EAC9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77FE518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084912A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8C1C660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CE3FEFE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1BA3B9D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08DD664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6CAB" w:rsidRPr="00C306F6" w14:paraId="2E5EABEE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2AD276F9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672AFBB5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7073301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A3CAEE9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50F2318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0C232A0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51CF4F9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2EECDEC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6CAB" w:rsidRPr="00C306F6" w14:paraId="1195AB35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5193099A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10E4327D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D719B36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A5C2A21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CC900B7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62D4652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1EF8977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D794D41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6CAB" w:rsidRPr="00C306F6" w14:paraId="63A6F34E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579B7470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01CED691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70A1F09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A559C79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160B6A2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64B352D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E43CE65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A51EABB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6CAB" w:rsidRPr="00C306F6" w14:paraId="7CD853FA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5D150E73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0BD82A0C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ED1C0C8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FDDC239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970F16E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4CEAD1F1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784E13E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FC1E76E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6CAB" w:rsidRPr="00C306F6" w14:paraId="67D61884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261E221F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6D0FC970" w14:textId="77777777" w:rsidR="008C6CAB" w:rsidRPr="00C306F6" w:rsidRDefault="008C6CAB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1AFC726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1F77C137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503C2E9A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FD498B2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09F2BAD6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FF652DF" w14:textId="77777777" w:rsidR="008C6CAB" w:rsidRPr="00C306F6" w:rsidRDefault="008C6CAB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0A1C06" w:rsidRPr="00C306F6" w14:paraId="4941AD99" w14:textId="77777777" w:rsidTr="00EA0BD6">
        <w:trPr>
          <w:gridAfter w:val="1"/>
          <w:wAfter w:w="6" w:type="dxa"/>
        </w:trPr>
        <w:tc>
          <w:tcPr>
            <w:tcW w:w="1556" w:type="dxa"/>
            <w:vAlign w:val="center"/>
          </w:tcPr>
          <w:p w14:paraId="5B108B28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7" w:type="dxa"/>
            <w:vAlign w:val="center"/>
          </w:tcPr>
          <w:p w14:paraId="24B7617D" w14:textId="77777777" w:rsidR="000A1C06" w:rsidRPr="00C306F6" w:rsidRDefault="000A1C06" w:rsidP="00614797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A23B7BA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74C20B4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7E8F73D3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605B6F12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2EC0E479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71" w:type="dxa"/>
            <w:vAlign w:val="center"/>
          </w:tcPr>
          <w:p w14:paraId="3909D51E" w14:textId="77777777" w:rsidR="000A1C06" w:rsidRPr="00C306F6" w:rsidRDefault="000A1C06" w:rsidP="0061479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77ADAE48" w14:textId="77777777" w:rsidR="000A1C06" w:rsidRDefault="000A1C06" w:rsidP="000A1C06">
      <w:pPr>
        <w:spacing w:after="160" w:line="259" w:lineRule="auto"/>
        <w:rPr>
          <w:rFonts w:ascii="Arial" w:hAnsi="Arial" w:cs="Arial"/>
          <w:b/>
        </w:rPr>
      </w:pPr>
      <w:r w:rsidRPr="00C306F6">
        <w:rPr>
          <w:rFonts w:ascii="Arial" w:hAnsi="Arial" w:cs="Arial"/>
          <w:b/>
        </w:rPr>
        <w:br w:type="page"/>
      </w:r>
    </w:p>
    <w:p w14:paraId="42544484" w14:textId="77777777" w:rsidR="00AC26C1" w:rsidRPr="00C306F6" w:rsidRDefault="00AC26C1" w:rsidP="000A1C06">
      <w:pPr>
        <w:spacing w:after="160" w:line="259" w:lineRule="auto"/>
        <w:rPr>
          <w:rFonts w:ascii="Arial" w:hAnsi="Arial" w:cs="Arial"/>
          <w:b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985"/>
        <w:gridCol w:w="2605"/>
      </w:tblGrid>
      <w:tr w:rsidR="000A1C06" w:rsidRPr="00C306F6" w14:paraId="4CA1C82D" w14:textId="77777777" w:rsidTr="00AC26C1">
        <w:tc>
          <w:tcPr>
            <w:tcW w:w="5670" w:type="dxa"/>
            <w:shd w:val="clear" w:color="auto" w:fill="99E7DF"/>
          </w:tcPr>
          <w:p w14:paraId="5D03E8FB" w14:textId="77777777" w:rsidR="000A1C06" w:rsidRPr="00C306F6" w:rsidRDefault="000A1C06" w:rsidP="002A3B7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i/>
                <w:color w:val="221E1F" w:themeColor="text1"/>
                <w:lang w:eastAsia="da-DK"/>
              </w:rPr>
            </w:pPr>
            <w:r w:rsidRPr="00C306F6">
              <w:rPr>
                <w:rFonts w:ascii="Arial" w:eastAsia="Times New Roman" w:hAnsi="Arial" w:cs="Arial"/>
                <w:b/>
                <w:i/>
                <w:color w:val="221E1F" w:themeColor="text1"/>
                <w:lang w:eastAsia="da-DK"/>
              </w:rPr>
              <w:t>Kompetenceniveauer</w:t>
            </w:r>
          </w:p>
        </w:tc>
        <w:tc>
          <w:tcPr>
            <w:tcW w:w="1985" w:type="dxa"/>
            <w:shd w:val="clear" w:color="auto" w:fill="99E7DF"/>
          </w:tcPr>
          <w:p w14:paraId="7A0DC384" w14:textId="77777777" w:rsidR="000A1C06" w:rsidRPr="00C306F6" w:rsidRDefault="000A1C06" w:rsidP="002A3B7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i/>
                <w:color w:val="221E1F" w:themeColor="text1"/>
                <w:lang w:eastAsia="da-DK"/>
              </w:rPr>
            </w:pPr>
            <w:r w:rsidRPr="00C306F6">
              <w:rPr>
                <w:rFonts w:ascii="Arial" w:eastAsia="Times New Roman" w:hAnsi="Arial" w:cs="Arial"/>
                <w:b/>
                <w:i/>
                <w:color w:val="221E1F" w:themeColor="text1"/>
                <w:lang w:eastAsia="da-DK"/>
              </w:rPr>
              <w:t>Niveau</w:t>
            </w:r>
          </w:p>
        </w:tc>
        <w:tc>
          <w:tcPr>
            <w:tcW w:w="2605" w:type="dxa"/>
            <w:shd w:val="clear" w:color="auto" w:fill="99E7DF"/>
          </w:tcPr>
          <w:p w14:paraId="7D129317" w14:textId="77777777" w:rsidR="000A1C06" w:rsidRPr="00C306F6" w:rsidRDefault="000A1C06" w:rsidP="002A3B7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i/>
                <w:color w:val="221E1F" w:themeColor="text1"/>
                <w:lang w:eastAsia="da-DK"/>
              </w:rPr>
            </w:pPr>
            <w:r w:rsidRPr="00C306F6">
              <w:rPr>
                <w:rFonts w:ascii="Arial" w:eastAsia="Times New Roman" w:hAnsi="Arial" w:cs="Arial"/>
                <w:b/>
                <w:i/>
                <w:color w:val="221E1F" w:themeColor="text1"/>
                <w:lang w:eastAsia="da-DK"/>
              </w:rPr>
              <w:t>Symbol</w:t>
            </w:r>
          </w:p>
        </w:tc>
      </w:tr>
      <w:tr w:rsidR="000A1C06" w:rsidRPr="00C306F6" w14:paraId="6AC830FF" w14:textId="77777777" w:rsidTr="00AC26C1">
        <w:tc>
          <w:tcPr>
            <w:tcW w:w="5670" w:type="dxa"/>
            <w:vAlign w:val="center"/>
          </w:tcPr>
          <w:p w14:paraId="758932B2" w14:textId="77777777" w:rsidR="000A1C06" w:rsidRPr="00C306F6" w:rsidRDefault="000A1C06" w:rsidP="008C6CA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 xml:space="preserve">Har baggrund til at planlægge og udføre opgaven på ekspertniveau </w:t>
            </w:r>
          </w:p>
          <w:p w14:paraId="2B6ADA64" w14:textId="77777777" w:rsidR="000A1C06" w:rsidRPr="00C306F6" w:rsidRDefault="000A1C06" w:rsidP="008C6CA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Kan arbejde selvstændigt uden instruktion</w:t>
            </w:r>
          </w:p>
          <w:p w14:paraId="3D48EE64" w14:textId="77777777" w:rsidR="000A1C06" w:rsidRPr="00C306F6" w:rsidRDefault="000A1C06" w:rsidP="008C6CA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Kan arbejde uden opsyn</w:t>
            </w:r>
          </w:p>
          <w:p w14:paraId="31EE57C8" w14:textId="138A101F" w:rsidR="000A1C06" w:rsidRPr="00C306F6" w:rsidRDefault="000A1C06" w:rsidP="008C6CA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Tilsyn 2 gang</w:t>
            </w:r>
            <w:r w:rsidR="002B7FE5" w:rsidRPr="00C306F6">
              <w:rPr>
                <w:rFonts w:ascii="Arial" w:eastAsia="Times New Roman" w:hAnsi="Arial" w:cs="Arial"/>
                <w:iCs/>
                <w:lang w:eastAsia="da-DK"/>
              </w:rPr>
              <w:t>e</w:t>
            </w:r>
            <w:r w:rsidRPr="00C306F6">
              <w:rPr>
                <w:rFonts w:ascii="Arial" w:eastAsia="Times New Roman" w:hAnsi="Arial" w:cs="Arial"/>
                <w:iCs/>
                <w:lang w:eastAsia="da-DK"/>
              </w:rPr>
              <w:t xml:space="preserve"> årligt</w:t>
            </w:r>
          </w:p>
        </w:tc>
        <w:tc>
          <w:tcPr>
            <w:tcW w:w="1985" w:type="dxa"/>
          </w:tcPr>
          <w:p w14:paraId="1FAA6B40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 xml:space="preserve">Som </w:t>
            </w:r>
          </w:p>
          <w:p w14:paraId="67E136B0" w14:textId="77777777" w:rsidR="000A1C06" w:rsidRPr="00C306F6" w:rsidRDefault="000A1C06" w:rsidP="002A3B7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fagligt ansvarlig</w:t>
            </w:r>
          </w:p>
        </w:tc>
        <w:tc>
          <w:tcPr>
            <w:tcW w:w="2605" w:type="dxa"/>
          </w:tcPr>
          <w:p w14:paraId="45FBDFDE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4</w:t>
            </w:r>
          </w:p>
        </w:tc>
      </w:tr>
      <w:tr w:rsidR="000A1C06" w:rsidRPr="00C306F6" w14:paraId="67D0DC57" w14:textId="77777777" w:rsidTr="00AC26C1">
        <w:tc>
          <w:tcPr>
            <w:tcW w:w="5670" w:type="dxa"/>
          </w:tcPr>
          <w:p w14:paraId="1D0C8F50" w14:textId="77777777" w:rsidR="000A1C06" w:rsidRPr="00C306F6" w:rsidRDefault="000A1C06" w:rsidP="000A1C06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 xml:space="preserve">Har fornøden baggrund til at udføre opgaven </w:t>
            </w:r>
          </w:p>
          <w:p w14:paraId="05E2C077" w14:textId="77777777" w:rsidR="000A1C06" w:rsidRPr="00C306F6" w:rsidRDefault="000A1C06" w:rsidP="000A1C06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Instruktion foretages efter behov</w:t>
            </w:r>
          </w:p>
          <w:p w14:paraId="66FE44E2" w14:textId="77777777" w:rsidR="000A1C06" w:rsidRPr="00C306F6" w:rsidRDefault="000A1C06" w:rsidP="000A1C06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Kan arbejde uden opsyn</w:t>
            </w:r>
          </w:p>
          <w:p w14:paraId="43A58005" w14:textId="351C1E12" w:rsidR="000A1C06" w:rsidRPr="00C306F6" w:rsidRDefault="000A1C06" w:rsidP="000A1C06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Tilsyn 4 gang</w:t>
            </w:r>
            <w:r w:rsidR="002B7FE5" w:rsidRPr="00C306F6">
              <w:rPr>
                <w:rFonts w:ascii="Arial" w:eastAsia="Times New Roman" w:hAnsi="Arial" w:cs="Arial"/>
                <w:iCs/>
                <w:lang w:eastAsia="da-DK"/>
              </w:rPr>
              <w:t>e</w:t>
            </w:r>
            <w:r w:rsidRPr="00C306F6">
              <w:rPr>
                <w:rFonts w:ascii="Arial" w:eastAsia="Times New Roman" w:hAnsi="Arial" w:cs="Arial"/>
                <w:iCs/>
                <w:lang w:eastAsia="da-DK"/>
              </w:rPr>
              <w:t xml:space="preserve"> årligt</w:t>
            </w:r>
          </w:p>
        </w:tc>
        <w:tc>
          <w:tcPr>
            <w:tcW w:w="1985" w:type="dxa"/>
          </w:tcPr>
          <w:p w14:paraId="3F2D2B90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Som</w:t>
            </w:r>
          </w:p>
          <w:p w14:paraId="42ED14CB" w14:textId="77777777" w:rsidR="000A1C06" w:rsidRPr="00C306F6" w:rsidRDefault="000A1C06" w:rsidP="002A3B7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faglært</w:t>
            </w:r>
          </w:p>
        </w:tc>
        <w:tc>
          <w:tcPr>
            <w:tcW w:w="2605" w:type="dxa"/>
          </w:tcPr>
          <w:p w14:paraId="1C4395A7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3</w:t>
            </w:r>
          </w:p>
        </w:tc>
      </w:tr>
      <w:tr w:rsidR="000A1C06" w:rsidRPr="00C306F6" w14:paraId="022D6137" w14:textId="77777777" w:rsidTr="00AC26C1">
        <w:trPr>
          <w:trHeight w:val="651"/>
        </w:trPr>
        <w:tc>
          <w:tcPr>
            <w:tcW w:w="5670" w:type="dxa"/>
          </w:tcPr>
          <w:p w14:paraId="52A1EA0B" w14:textId="77777777" w:rsidR="000A1C06" w:rsidRPr="00C306F6" w:rsidRDefault="000A1C06" w:rsidP="000A1C06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Har begrænset baggrund til at udføre opgaven</w:t>
            </w:r>
          </w:p>
          <w:p w14:paraId="289C8C2D" w14:textId="77777777" w:rsidR="000A1C06" w:rsidRPr="00C306F6" w:rsidRDefault="000A1C06" w:rsidP="000A1C06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Må arbejde efter instruktion</w:t>
            </w:r>
          </w:p>
          <w:p w14:paraId="18BA6E92" w14:textId="77777777" w:rsidR="000A1C06" w:rsidRPr="00C306F6" w:rsidRDefault="000A1C06" w:rsidP="000A1C06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Opsyn nødvendigt</w:t>
            </w:r>
          </w:p>
        </w:tc>
        <w:tc>
          <w:tcPr>
            <w:tcW w:w="1985" w:type="dxa"/>
          </w:tcPr>
          <w:p w14:paraId="433090CF" w14:textId="4A50D1B4" w:rsidR="000A1C06" w:rsidRPr="00C306F6" w:rsidRDefault="000A1C06" w:rsidP="00472F5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Nogen</w:t>
            </w:r>
          </w:p>
          <w:p w14:paraId="393030C3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erfaring</w:t>
            </w:r>
          </w:p>
        </w:tc>
        <w:tc>
          <w:tcPr>
            <w:tcW w:w="2605" w:type="dxa"/>
          </w:tcPr>
          <w:p w14:paraId="08CB8155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2</w:t>
            </w:r>
          </w:p>
        </w:tc>
      </w:tr>
      <w:tr w:rsidR="000A1C06" w:rsidRPr="00C306F6" w14:paraId="6922E1C6" w14:textId="77777777" w:rsidTr="00AC26C1">
        <w:tc>
          <w:tcPr>
            <w:tcW w:w="5670" w:type="dxa"/>
          </w:tcPr>
          <w:p w14:paraId="21F72B76" w14:textId="77777777" w:rsidR="000A1C06" w:rsidRPr="00C306F6" w:rsidRDefault="000A1C06" w:rsidP="000A1C06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Har ikke den fornødne baggrund til at udføre opgaven</w:t>
            </w:r>
          </w:p>
          <w:p w14:paraId="224B155A" w14:textId="77777777" w:rsidR="000A1C06" w:rsidRPr="00C306F6" w:rsidRDefault="000A1C06" w:rsidP="000A1C06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Må ikke arbejde selvstændigt på opgaven</w:t>
            </w:r>
          </w:p>
          <w:p w14:paraId="357EF31D" w14:textId="3B794A1F" w:rsidR="000A1C06" w:rsidRPr="00C306F6" w:rsidRDefault="000A1C06" w:rsidP="000A1C06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 xml:space="preserve">Effektiv instruktion og </w:t>
            </w:r>
            <w:r w:rsidR="00EC7612">
              <w:rPr>
                <w:rFonts w:ascii="Arial" w:eastAsia="Times New Roman" w:hAnsi="Arial" w:cs="Arial"/>
                <w:iCs/>
                <w:lang w:eastAsia="da-DK"/>
              </w:rPr>
              <w:t>opsyn</w:t>
            </w:r>
            <w:r w:rsidRPr="00C306F6">
              <w:rPr>
                <w:rFonts w:ascii="Arial" w:eastAsia="Times New Roman" w:hAnsi="Arial" w:cs="Arial"/>
                <w:iCs/>
                <w:lang w:eastAsia="da-DK"/>
              </w:rPr>
              <w:t xml:space="preserve"> nødvendigt</w:t>
            </w:r>
          </w:p>
        </w:tc>
        <w:tc>
          <w:tcPr>
            <w:tcW w:w="1985" w:type="dxa"/>
          </w:tcPr>
          <w:p w14:paraId="62417C12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Uden</w:t>
            </w:r>
          </w:p>
          <w:p w14:paraId="0541A4E5" w14:textId="77777777" w:rsidR="000A1C06" w:rsidRPr="00C306F6" w:rsidRDefault="000A1C06" w:rsidP="002A3B7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erfaring</w:t>
            </w:r>
          </w:p>
        </w:tc>
        <w:tc>
          <w:tcPr>
            <w:tcW w:w="2605" w:type="dxa"/>
          </w:tcPr>
          <w:p w14:paraId="425F9D50" w14:textId="77777777" w:rsidR="000A1C06" w:rsidRPr="00C306F6" w:rsidRDefault="000A1C06" w:rsidP="00A74C7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Arial" w:eastAsia="Times New Roman" w:hAnsi="Arial" w:cs="Arial"/>
                <w:iCs/>
                <w:lang w:eastAsia="da-DK"/>
              </w:rPr>
            </w:pPr>
            <w:r w:rsidRPr="00C306F6">
              <w:rPr>
                <w:rFonts w:ascii="Arial" w:eastAsia="Times New Roman" w:hAnsi="Arial" w:cs="Arial"/>
                <w:iCs/>
                <w:lang w:eastAsia="da-DK"/>
              </w:rPr>
              <w:t>1</w:t>
            </w:r>
          </w:p>
        </w:tc>
      </w:tr>
    </w:tbl>
    <w:p w14:paraId="7A3C4F5A" w14:textId="77777777" w:rsidR="000A1C06" w:rsidRPr="00C306F6" w:rsidRDefault="000A1C06" w:rsidP="000A1C06">
      <w:pPr>
        <w:rPr>
          <w:rFonts w:ascii="Arial" w:hAnsi="Arial" w:cs="Arial"/>
        </w:rPr>
      </w:pPr>
    </w:p>
    <w:p w14:paraId="2B6552FD" w14:textId="77777777" w:rsidR="00462AD4" w:rsidRPr="00C306F6" w:rsidRDefault="00462AD4" w:rsidP="009707B5">
      <w:pPr>
        <w:rPr>
          <w:rFonts w:ascii="Arial" w:hAnsi="Arial" w:cs="Arial"/>
        </w:rPr>
      </w:pPr>
    </w:p>
    <w:sectPr w:rsidR="00462AD4" w:rsidRPr="00C306F6" w:rsidSect="00AC26C1">
      <w:headerReference w:type="default" r:id="rId11"/>
      <w:footerReference w:type="default" r:id="rId12"/>
      <w:pgSz w:w="11906" w:h="16838" w:code="9"/>
      <w:pgMar w:top="1304" w:right="851" w:bottom="130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AE1A6" w14:textId="77777777" w:rsidR="0015193C" w:rsidRDefault="0015193C" w:rsidP="00F310FE">
      <w:r>
        <w:separator/>
      </w:r>
    </w:p>
  </w:endnote>
  <w:endnote w:type="continuationSeparator" w:id="0">
    <w:p w14:paraId="6026F565" w14:textId="77777777" w:rsidR="0015193C" w:rsidRDefault="0015193C" w:rsidP="00F3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9159531"/>
      <w:docPartObj>
        <w:docPartGallery w:val="Page Numbers (Bottom of Page)"/>
        <w:docPartUnique/>
      </w:docPartObj>
    </w:sdtPr>
    <w:sdtEndPr/>
    <w:sdtContent>
      <w:sdt>
        <w:sdtPr>
          <w:id w:val="-1475292754"/>
          <w:docPartObj>
            <w:docPartGallery w:val="Page Numbers (Top of Page)"/>
            <w:docPartUnique/>
          </w:docPartObj>
        </w:sdtPr>
        <w:sdtEndPr/>
        <w:sdtContent>
          <w:p w14:paraId="1C561662" w14:textId="77777777" w:rsidR="006748A9" w:rsidRPr="00A74C76" w:rsidRDefault="009707B5" w:rsidP="009707B5">
            <w:pPr>
              <w:pStyle w:val="Sidefod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C76">
              <w:rPr>
                <w:rFonts w:ascii="Arial" w:hAnsi="Arial" w:cs="Arial"/>
                <w:sz w:val="16"/>
                <w:szCs w:val="16"/>
              </w:rPr>
              <w:t xml:space="preserve">Side </w:t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74C76">
              <w:rPr>
                <w:rFonts w:ascii="Arial" w:hAnsi="Arial" w:cs="Arial"/>
                <w:sz w:val="16"/>
                <w:szCs w:val="16"/>
              </w:rPr>
              <w:t xml:space="preserve"> af </w:t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74C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 w14:paraId="650C4D31" w14:textId="1C2AC587" w:rsidR="009707B5" w:rsidRDefault="00562914" w:rsidP="009707B5">
            <w:pPr>
              <w:pStyle w:val="Sidefod"/>
              <w:jc w:val="right"/>
            </w:pPr>
            <w:r w:rsidRPr="00A74C76">
              <w:rPr>
                <w:rFonts w:ascii="Arial" w:hAnsi="Arial" w:cs="Arial"/>
                <w:sz w:val="16"/>
                <w:szCs w:val="16"/>
              </w:rPr>
              <w:t>V</w:t>
            </w:r>
            <w:r w:rsidR="00EC7612">
              <w:rPr>
                <w:rFonts w:ascii="Arial" w:hAnsi="Arial" w:cs="Arial"/>
                <w:sz w:val="16"/>
                <w:szCs w:val="16"/>
              </w:rPr>
              <w:t>5</w:t>
            </w:r>
            <w:r w:rsidR="006748A9" w:rsidRPr="00A74C7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EC7612">
              <w:rPr>
                <w:rFonts w:ascii="Arial" w:hAnsi="Arial" w:cs="Arial"/>
                <w:sz w:val="16"/>
                <w:szCs w:val="16"/>
              </w:rPr>
              <w:t>6</w:t>
            </w:r>
            <w:r w:rsidR="006748A9" w:rsidRPr="00A74C76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C7612">
              <w:rPr>
                <w:rFonts w:ascii="Arial" w:hAnsi="Arial" w:cs="Arial"/>
                <w:sz w:val="16"/>
                <w:szCs w:val="16"/>
              </w:rPr>
              <w:t>august</w:t>
            </w:r>
            <w:r w:rsidR="006748A9" w:rsidRPr="00A74C76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EC7612">
              <w:rPr>
                <w:rFonts w:ascii="Arial" w:hAnsi="Arial" w:cs="Arial"/>
                <w:sz w:val="16"/>
                <w:szCs w:val="16"/>
              </w:rPr>
              <w:t>6</w:t>
            </w:r>
          </w:p>
        </w:sdtContent>
      </w:sdt>
    </w:sdtContent>
  </w:sdt>
  <w:p w14:paraId="23FA4072" w14:textId="77777777" w:rsidR="009707B5" w:rsidRDefault="009707B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592E" w14:textId="77777777" w:rsidR="0015193C" w:rsidRDefault="0015193C" w:rsidP="00F310FE">
      <w:r>
        <w:separator/>
      </w:r>
    </w:p>
  </w:footnote>
  <w:footnote w:type="continuationSeparator" w:id="0">
    <w:p w14:paraId="5D41DADF" w14:textId="77777777" w:rsidR="0015193C" w:rsidRDefault="0015193C" w:rsidP="00F3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8EB3" w14:textId="3A8CA7B5" w:rsidR="00E6698D" w:rsidRPr="00CE32DF" w:rsidRDefault="00465111" w:rsidP="00700BD8">
    <w:pPr>
      <w:pStyle w:val="Sidehoved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B7E013" wp14:editId="01D1B549">
          <wp:simplePos x="0" y="0"/>
          <wp:positionH relativeFrom="column">
            <wp:posOffset>5766012</wp:posOffset>
          </wp:positionH>
          <wp:positionV relativeFrom="paragraph">
            <wp:posOffset>-1270</wp:posOffset>
          </wp:positionV>
          <wp:extent cx="765175" cy="32448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32448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lc="http://schemas.openxmlformats.org/drawingml/2006/lockedCanvas"/>
                    </a:ext>
                  </a:extLst>
                </pic:spPr>
              </pic:pic>
            </a:graphicData>
          </a:graphic>
        </wp:anchor>
      </w:drawing>
    </w:r>
    <w:r w:rsidR="00E6698D" w:rsidRPr="00CE32DF">
      <w:rPr>
        <w:noProof/>
      </w:rPr>
      <w:drawing>
        <wp:anchor distT="0" distB="0" distL="114300" distR="114300" simplePos="0" relativeHeight="251658240" behindDoc="0" locked="0" layoutInCell="1" allowOverlap="1" wp14:anchorId="4EFBEC9B" wp14:editId="1798BCAA">
          <wp:simplePos x="0" y="0"/>
          <wp:positionH relativeFrom="rightMargin">
            <wp:posOffset>1008380</wp:posOffset>
          </wp:positionH>
          <wp:positionV relativeFrom="page">
            <wp:posOffset>288290</wp:posOffset>
          </wp:positionV>
          <wp:extent cx="1152000" cy="576000"/>
          <wp:effectExtent l="0" t="0" r="0" b="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D6C"/>
    <w:multiLevelType w:val="hybridMultilevel"/>
    <w:tmpl w:val="4F82A12C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400F8"/>
    <w:multiLevelType w:val="hybridMultilevel"/>
    <w:tmpl w:val="C472CB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70ACD"/>
    <w:multiLevelType w:val="hybridMultilevel"/>
    <w:tmpl w:val="15361F6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A2140"/>
    <w:multiLevelType w:val="hybridMultilevel"/>
    <w:tmpl w:val="CC289D66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229C1"/>
    <w:multiLevelType w:val="hybridMultilevel"/>
    <w:tmpl w:val="FA8461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B29C4"/>
    <w:multiLevelType w:val="hybridMultilevel"/>
    <w:tmpl w:val="18BE79EE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3940">
    <w:abstractNumId w:val="1"/>
  </w:num>
  <w:num w:numId="2" w16cid:durableId="1970428071">
    <w:abstractNumId w:val="4"/>
  </w:num>
  <w:num w:numId="3" w16cid:durableId="1139807070">
    <w:abstractNumId w:val="0"/>
  </w:num>
  <w:num w:numId="4" w16cid:durableId="730887444">
    <w:abstractNumId w:val="3"/>
  </w:num>
  <w:num w:numId="5" w16cid:durableId="1104306277">
    <w:abstractNumId w:val="2"/>
  </w:num>
  <w:num w:numId="6" w16cid:durableId="12846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B5"/>
    <w:rsid w:val="00036C4E"/>
    <w:rsid w:val="000A1C06"/>
    <w:rsid w:val="000C06F2"/>
    <w:rsid w:val="000C22A1"/>
    <w:rsid w:val="000E70B9"/>
    <w:rsid w:val="001224E7"/>
    <w:rsid w:val="00125BDA"/>
    <w:rsid w:val="00132076"/>
    <w:rsid w:val="001461C7"/>
    <w:rsid w:val="0015193C"/>
    <w:rsid w:val="001D382A"/>
    <w:rsid w:val="001F7356"/>
    <w:rsid w:val="002574F3"/>
    <w:rsid w:val="0027568C"/>
    <w:rsid w:val="00282E04"/>
    <w:rsid w:val="00285638"/>
    <w:rsid w:val="002920D8"/>
    <w:rsid w:val="00293F3F"/>
    <w:rsid w:val="002A2020"/>
    <w:rsid w:val="002B7026"/>
    <w:rsid w:val="002B7FE5"/>
    <w:rsid w:val="002F399A"/>
    <w:rsid w:val="00307D41"/>
    <w:rsid w:val="003B0A0F"/>
    <w:rsid w:val="00406B8B"/>
    <w:rsid w:val="00462AD4"/>
    <w:rsid w:val="00465111"/>
    <w:rsid w:val="00472F54"/>
    <w:rsid w:val="00487C23"/>
    <w:rsid w:val="004C6AF5"/>
    <w:rsid w:val="00517AD7"/>
    <w:rsid w:val="00523E59"/>
    <w:rsid w:val="005269DC"/>
    <w:rsid w:val="00560F20"/>
    <w:rsid w:val="00562914"/>
    <w:rsid w:val="005A3873"/>
    <w:rsid w:val="0061216F"/>
    <w:rsid w:val="00614797"/>
    <w:rsid w:val="00642572"/>
    <w:rsid w:val="006670E4"/>
    <w:rsid w:val="006748A9"/>
    <w:rsid w:val="00674C6F"/>
    <w:rsid w:val="006B4270"/>
    <w:rsid w:val="00700BD8"/>
    <w:rsid w:val="00766D34"/>
    <w:rsid w:val="00793CF0"/>
    <w:rsid w:val="007E1B78"/>
    <w:rsid w:val="0085368A"/>
    <w:rsid w:val="00856A1A"/>
    <w:rsid w:val="00897659"/>
    <w:rsid w:val="008B58FC"/>
    <w:rsid w:val="008C6CAB"/>
    <w:rsid w:val="008F1DF0"/>
    <w:rsid w:val="00936A71"/>
    <w:rsid w:val="00947DF3"/>
    <w:rsid w:val="00952BDA"/>
    <w:rsid w:val="009707B5"/>
    <w:rsid w:val="009853DA"/>
    <w:rsid w:val="009D45BD"/>
    <w:rsid w:val="00A512C9"/>
    <w:rsid w:val="00A70AE2"/>
    <w:rsid w:val="00A74C76"/>
    <w:rsid w:val="00AA4993"/>
    <w:rsid w:val="00AC26C1"/>
    <w:rsid w:val="00AE2EA4"/>
    <w:rsid w:val="00AF2DA2"/>
    <w:rsid w:val="00B55926"/>
    <w:rsid w:val="00B722E2"/>
    <w:rsid w:val="00C306F6"/>
    <w:rsid w:val="00CB5FFA"/>
    <w:rsid w:val="00CE32DF"/>
    <w:rsid w:val="00D70515"/>
    <w:rsid w:val="00DE5280"/>
    <w:rsid w:val="00DF0A41"/>
    <w:rsid w:val="00DF2048"/>
    <w:rsid w:val="00E36C95"/>
    <w:rsid w:val="00E6698D"/>
    <w:rsid w:val="00E97369"/>
    <w:rsid w:val="00EA0BD6"/>
    <w:rsid w:val="00EC7612"/>
    <w:rsid w:val="00F310FE"/>
    <w:rsid w:val="00F8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72CBD"/>
  <w15:chartTrackingRefBased/>
  <w15:docId w15:val="{90E2FFA3-A3E3-4BD4-9D9F-50FAF317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06"/>
    <w:pPr>
      <w:spacing w:after="240" w:line="276" w:lineRule="auto"/>
    </w:pPr>
    <w:rPr>
      <w:rFonts w:ascii="Lucida Sans Unicode" w:hAnsi="Lucida Sans Unicode" w:cs="Lucida Sans Unicode"/>
      <w:color w:val="221E1F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310FE"/>
    <w:pPr>
      <w:outlineLvl w:val="0"/>
    </w:pPr>
    <w:rPr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310FE"/>
    <w:pPr>
      <w:outlineLvl w:val="1"/>
    </w:pPr>
    <w:rPr>
      <w:b/>
      <w:b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310FE"/>
    <w:pPr>
      <w:spacing w:after="0"/>
      <w:outlineLvl w:val="2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69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698D"/>
  </w:style>
  <w:style w:type="paragraph" w:styleId="Sidefod">
    <w:name w:val="footer"/>
    <w:basedOn w:val="Normal"/>
    <w:link w:val="SidefodTegn"/>
    <w:uiPriority w:val="99"/>
    <w:unhideWhenUsed/>
    <w:rsid w:val="00E669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698D"/>
  </w:style>
  <w:style w:type="character" w:styleId="Hyperlink">
    <w:name w:val="Hyperlink"/>
    <w:basedOn w:val="Standardskrifttypeiafsnit"/>
    <w:uiPriority w:val="99"/>
    <w:unhideWhenUsed/>
    <w:rsid w:val="00CE32DF"/>
    <w:rPr>
      <w:color w:val="375889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E32D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310FE"/>
    <w:rPr>
      <w:rFonts w:ascii="Lucida Sans Unicode" w:hAnsi="Lucida Sans Unicode" w:cs="Lucida Sans Unicode"/>
      <w:b/>
      <w:bCs/>
      <w:color w:val="221E1F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310FE"/>
    <w:rPr>
      <w:rFonts w:ascii="Lucida Sans Unicode" w:hAnsi="Lucida Sans Unicode" w:cs="Lucida Sans Unicode"/>
      <w:b/>
      <w:bCs/>
      <w:color w:val="221E1F"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310FE"/>
    <w:rPr>
      <w:rFonts w:ascii="Lucida Sans Unicode" w:hAnsi="Lucida Sans Unicode" w:cs="Lucida Sans Unicode"/>
      <w:b/>
      <w:bCs/>
      <w:color w:val="221E1F"/>
      <w:sz w:val="20"/>
      <w:szCs w:val="20"/>
    </w:rPr>
  </w:style>
  <w:style w:type="paragraph" w:styleId="Titel">
    <w:name w:val="Title"/>
    <w:basedOn w:val="Overskrift1"/>
    <w:next w:val="Normal"/>
    <w:link w:val="TitelTegn"/>
    <w:uiPriority w:val="10"/>
    <w:rsid w:val="00F310FE"/>
  </w:style>
  <w:style w:type="character" w:customStyle="1" w:styleId="TitelTegn">
    <w:name w:val="Titel Tegn"/>
    <w:basedOn w:val="Standardskrifttypeiafsnit"/>
    <w:link w:val="Titel"/>
    <w:uiPriority w:val="10"/>
    <w:rsid w:val="00F310FE"/>
    <w:rPr>
      <w:rFonts w:ascii="Lucida Sans Unicode" w:hAnsi="Lucida Sans Unicode" w:cs="Lucida Sans Unicode"/>
      <w:b/>
      <w:bCs/>
      <w:color w:val="221E1F"/>
      <w:sz w:val="36"/>
      <w:szCs w:val="36"/>
    </w:rPr>
  </w:style>
  <w:style w:type="paragraph" w:customStyle="1" w:styleId="Sidebar">
    <w:name w:val="Sidebar"/>
    <w:basedOn w:val="Normal"/>
    <w:link w:val="SidebarTegn"/>
    <w:qFormat/>
    <w:rsid w:val="00674C6F"/>
    <w:pPr>
      <w:spacing w:after="0" w:line="240" w:lineRule="auto"/>
    </w:pPr>
    <w:rPr>
      <w:sz w:val="16"/>
      <w:szCs w:val="16"/>
    </w:rPr>
  </w:style>
  <w:style w:type="character" w:customStyle="1" w:styleId="SidebarTegn">
    <w:name w:val="Sidebar Tegn"/>
    <w:basedOn w:val="Standardskrifttypeiafsnit"/>
    <w:link w:val="Sidebar"/>
    <w:rsid w:val="00674C6F"/>
    <w:rPr>
      <w:rFonts w:ascii="Lucida Sans Unicode" w:hAnsi="Lucida Sans Unicode" w:cs="Lucida Sans Unicode"/>
      <w:color w:val="221E1F"/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22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24E7"/>
    <w:rPr>
      <w:rFonts w:ascii="Segoe UI" w:hAnsi="Segoe UI" w:cs="Segoe UI"/>
      <w:color w:val="221E1F"/>
      <w:sz w:val="18"/>
      <w:szCs w:val="18"/>
    </w:rPr>
  </w:style>
  <w:style w:type="paragraph" w:styleId="Listeafsnit">
    <w:name w:val="List Paragraph"/>
    <w:basedOn w:val="Normal"/>
    <w:uiPriority w:val="34"/>
    <w:rsid w:val="00462AD4"/>
    <w:pPr>
      <w:ind w:left="720"/>
      <w:contextualSpacing/>
    </w:pPr>
  </w:style>
  <w:style w:type="table" w:styleId="Tabel-Gitter">
    <w:name w:val="Table Grid"/>
    <w:basedOn w:val="Tabel-Normal"/>
    <w:uiPriority w:val="39"/>
    <w:rsid w:val="000A1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947DF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47DF3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47DF3"/>
    <w:rPr>
      <w:rFonts w:ascii="Lucida Sans Unicode" w:hAnsi="Lucida Sans Unicode" w:cs="Lucida Sans Unicode"/>
      <w:color w:val="221E1F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47DF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47DF3"/>
    <w:rPr>
      <w:rFonts w:ascii="Lucida Sans Unicode" w:hAnsi="Lucida Sans Unicode" w:cs="Lucida Sans Unicode"/>
      <w:b/>
      <w:b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Baag&#248;eLarsen\Documents\Brugerdefinerede%20Office-skabeloner\TEKNIQKvalitet_Word.dotx" TargetMode="External"/></Relationships>
</file>

<file path=word/theme/theme1.xml><?xml version="1.0" encoding="utf-8"?>
<a:theme xmlns:a="http://schemas.openxmlformats.org/drawingml/2006/main" name="Office-tema">
  <a:themeElements>
    <a:clrScheme name="TEKNIQ Kvalitet">
      <a:dk1>
        <a:srgbClr val="221E1F"/>
      </a:dk1>
      <a:lt1>
        <a:srgbClr val="FFFFFF"/>
      </a:lt1>
      <a:dk2>
        <a:srgbClr val="375889"/>
      </a:dk2>
      <a:lt2>
        <a:srgbClr val="DDE1E1"/>
      </a:lt2>
      <a:accent1>
        <a:srgbClr val="375889"/>
      </a:accent1>
      <a:accent2>
        <a:srgbClr val="9E1924"/>
      </a:accent2>
      <a:accent3>
        <a:srgbClr val="DDE1E1"/>
      </a:accent3>
      <a:accent4>
        <a:srgbClr val="6D85A9"/>
      </a:accent4>
      <a:accent5>
        <a:srgbClr val="9E1924"/>
      </a:accent5>
      <a:accent6>
        <a:srgbClr val="375889"/>
      </a:accent6>
      <a:hlink>
        <a:srgbClr val="375889"/>
      </a:hlink>
      <a:folHlink>
        <a:srgbClr val="6D85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4E71C56ABA784F92F48BCAA9CD3F2B" ma:contentTypeVersion="20" ma:contentTypeDescription="Opret et nyt dokument." ma:contentTypeScope="" ma:versionID="b02ad0cdce5f075da0914749acf88fb4">
  <xsd:schema xmlns:xsd="http://www.w3.org/2001/XMLSchema" xmlns:xs="http://www.w3.org/2001/XMLSchema" xmlns:p="http://schemas.microsoft.com/office/2006/metadata/properties" xmlns:ns2="9202aa1c-8387-493e-a2e8-cc67d8b71692" xmlns:ns3="bdb695ad-1270-4bd9-8395-4f3fa7883dfb" targetNamespace="http://schemas.microsoft.com/office/2006/metadata/properties" ma:root="true" ma:fieldsID="0b8dd228b19753abcd58cdf98b4a0354" ns2:_="" ns3:_="">
    <xsd:import namespace="9202aa1c-8387-493e-a2e8-cc67d8b71692"/>
    <xsd:import namespace="bdb695ad-1270-4bd9-8395-4f3fa7883d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2aa1c-8387-493e-a2e8-cc67d8b716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e89b390-c7ab-432b-a5b3-4754903a35f0}" ma:internalName="TaxCatchAll" ma:showField="CatchAllData" ma:web="9202aa1c-8387-493e-a2e8-cc67d8b716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695ad-1270-4bd9-8395-4f3fa7883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28c60f4b-1441-4c81-863a-1300a0e5a4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02aa1c-8387-493e-a2e8-cc67d8b71692" xsi:nil="true"/>
    <lcf76f155ced4ddcb4097134ff3c332f xmlns="bdb695ad-1270-4bd9-8395-4f3fa7883d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98C7BF-FF65-4B6A-91E4-D071A922C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44FE6E-61FB-4EB7-83E2-7B3B63D23678}"/>
</file>

<file path=customXml/itemProps3.xml><?xml version="1.0" encoding="utf-8"?>
<ds:datastoreItem xmlns:ds="http://schemas.openxmlformats.org/officeDocument/2006/customXml" ds:itemID="{9A4B4D72-DCAF-4632-9E0F-9CAC9C0ABE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F2A4A4-1508-4388-980B-7CEC78DCB8AA}">
  <ds:schemaRefs>
    <ds:schemaRef ds:uri="http://schemas.microsoft.com/office/2006/metadata/properties"/>
    <ds:schemaRef ds:uri="http://schemas.microsoft.com/office/infopath/2007/PartnerControls"/>
    <ds:schemaRef ds:uri="9202aa1c-8387-493e-a2e8-cc67d8b71692"/>
    <ds:schemaRef ds:uri="bdb695ad-1270-4bd9-8395-4f3fa7883d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TEKNIQKvalitet_Word</Template>
  <TotalTime>18</TotalTime>
  <Pages>2</Pages>
  <Words>170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5</vt:i4>
      </vt:variant>
    </vt:vector>
  </HeadingPairs>
  <TitlesOfParts>
    <vt:vector size="6" baseType="lpstr">
      <vt:lpstr/>
      <vt:lpstr>Overskrift 1</vt:lpstr>
      <vt:lpstr>    Overskrift 2</vt:lpstr>
      <vt:lpstr>        Overskrift 3</vt:lpstr>
      <vt:lpstr>        Overskrift 3</vt:lpstr>
      <vt:lpstr>    Overskrift 2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Baagøe Larsen</dc:creator>
  <cp:keywords/>
  <dc:description/>
  <cp:lastModifiedBy>Rasmus Jensen</cp:lastModifiedBy>
  <cp:revision>23</cp:revision>
  <dcterms:created xsi:type="dcterms:W3CDTF">2024-04-24T13:13:00Z</dcterms:created>
  <dcterms:modified xsi:type="dcterms:W3CDTF">2026-08-06T12:14:00Z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0x0101002D4E71C56ABA784F92F48BCAA9CD3F2B</vt:lpwstr>
  </property>
  <property fmtid="{D5CDD505-2E9C-101B-9397-08002B2CF9AE}" pid="3" name="MediaServiceImageTags">
    <vt:lpwstr/>
  </property>
</Properties>
</file>